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004C" w:rsidRPr="00C95325" w:rsidRDefault="00DF004C" w:rsidP="005067D5">
      <w:pPr>
        <w:pStyle w:val="Date"/>
        <w:tabs>
          <w:tab w:val="right" w:pos="8280"/>
        </w:tabs>
      </w:pPr>
      <w:r>
        <w:rPr>
          <w:noProof/>
          <w:color w:val="868585"/>
          <w:lang w:val="en-GB" w:eastAsia="en-GB"/>
        </w:rPr>
        <w:drawing>
          <wp:anchor distT="0" distB="0" distL="114300" distR="114300" simplePos="0" relativeHeight="251664384" behindDoc="1" locked="0" layoutInCell="1" allowOverlap="1">
            <wp:simplePos x="0" y="0"/>
            <wp:positionH relativeFrom="column">
              <wp:posOffset>4524375</wp:posOffset>
            </wp:positionH>
            <wp:positionV relativeFrom="paragraph">
              <wp:posOffset>-88828</wp:posOffset>
            </wp:positionV>
            <wp:extent cx="1523855" cy="1092764"/>
            <wp:effectExtent l="0" t="0" r="0" b="0"/>
            <wp:wrapNone/>
            <wp:docPr id="20" name="Picture 2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ratorymontessori.com/wp-content/uploads/2015/06/logo-123x.png">
                      <a:hlinkClick r:id="rId8"/>
                    </pic:cNvPr>
                    <pic:cNvPicPr>
                      <a:picLocks noChangeAspect="1" noChangeArrowheads="1"/>
                    </pic:cNvPicPr>
                  </pic:nvPicPr>
                  <pic:blipFill>
                    <a:blip r:embed="rId9"/>
                    <a:stretch>
                      <a:fillRect/>
                    </a:stretch>
                  </pic:blipFill>
                  <pic:spPr bwMode="auto">
                    <a:xfrm>
                      <a:off x="0" y="0"/>
                      <a:ext cx="1529499" cy="109681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b/>
          <w:sz w:val="16"/>
          <w:szCs w:val="16"/>
          <w:lang w:val="en-GB"/>
        </w:rPr>
        <w:t xml:space="preserve">                     </w:t>
      </w:r>
      <w:r w:rsidRPr="00C95325">
        <w:rPr>
          <w:rFonts w:ascii="Comic Sans MS" w:hAnsi="Comic Sans MS" w:cs="Arial"/>
          <w:b/>
          <w:sz w:val="16"/>
          <w:szCs w:val="16"/>
          <w:lang w:val="en-GB"/>
        </w:rPr>
        <w:t>Ofsted Reg. No.</w:t>
      </w:r>
      <w:r w:rsidR="005067D5">
        <w:rPr>
          <w:rFonts w:ascii="Comic Sans MS" w:hAnsi="Comic Sans MS" w:cs="Arial"/>
          <w:b/>
          <w:sz w:val="16"/>
          <w:szCs w:val="16"/>
          <w:lang w:val="en-GB"/>
        </w:rPr>
        <w:t>108416</w:t>
      </w:r>
      <w:r w:rsidR="005067D5">
        <w:rPr>
          <w:rFonts w:ascii="Comic Sans MS" w:hAnsi="Comic Sans MS" w:cs="Arial"/>
          <w:b/>
          <w:sz w:val="16"/>
          <w:szCs w:val="16"/>
          <w:lang w:val="en-GB"/>
        </w:rPr>
        <w:tab/>
      </w:r>
    </w:p>
    <w:p w:rsidR="00DF004C" w:rsidRDefault="005067D5" w:rsidP="0098077E">
      <w:pPr>
        <w:tabs>
          <w:tab w:val="center" w:pos="4140"/>
          <w:tab w:val="left" w:pos="7965"/>
          <w:tab w:val="right" w:pos="8280"/>
        </w:tabs>
        <w:rPr>
          <w:rFonts w:ascii="Comic Sans MS" w:hAnsi="Comic Sans MS" w:cs="Arial"/>
          <w:b/>
          <w:sz w:val="16"/>
          <w:szCs w:val="16"/>
          <w:lang w:val="en-GB"/>
        </w:rPr>
      </w:pPr>
      <w:r>
        <w:rPr>
          <w:rFonts w:ascii="Comic Sans MS" w:hAnsi="Comic Sans MS" w:cs="Arial"/>
          <w:b/>
          <w:noProof/>
          <w:sz w:val="16"/>
          <w:szCs w:val="16"/>
          <w:lang w:val="en-GB" w:eastAsia="en-GB"/>
        </w:rPr>
        <w:drawing>
          <wp:anchor distT="0" distB="0" distL="114300" distR="114300" simplePos="0" relativeHeight="251661312" behindDoc="1" locked="0" layoutInCell="1" allowOverlap="1">
            <wp:simplePos x="0" y="0"/>
            <wp:positionH relativeFrom="column">
              <wp:posOffset>-1266825</wp:posOffset>
            </wp:positionH>
            <wp:positionV relativeFrom="paragraph">
              <wp:posOffset>250825</wp:posOffset>
            </wp:positionV>
            <wp:extent cx="1574165" cy="1050925"/>
            <wp:effectExtent l="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00166.jpg"/>
                    <pic:cNvPicPr/>
                  </pic:nvPicPr>
                  <pic:blipFill>
                    <a:blip r:embed="rId10"/>
                    <a:stretch>
                      <a:fillRect/>
                    </a:stretch>
                  </pic:blipFill>
                  <pic:spPr>
                    <a:xfrm>
                      <a:off x="0" y="0"/>
                      <a:ext cx="1574165" cy="105092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s="Arial"/>
          <w:b/>
          <w:sz w:val="16"/>
          <w:szCs w:val="16"/>
          <w:lang w:val="en-GB"/>
        </w:rPr>
        <w:tab/>
        <w:t xml:space="preserve">School Lane, </w:t>
      </w:r>
      <w:proofErr w:type="spellStart"/>
      <w:r>
        <w:rPr>
          <w:rFonts w:ascii="Comic Sans MS" w:hAnsi="Comic Sans MS" w:cs="Arial"/>
          <w:b/>
          <w:sz w:val="16"/>
          <w:szCs w:val="16"/>
          <w:lang w:val="en-GB"/>
        </w:rPr>
        <w:t>Littlewick</w:t>
      </w:r>
      <w:proofErr w:type="spellEnd"/>
      <w:r>
        <w:rPr>
          <w:rFonts w:ascii="Comic Sans MS" w:hAnsi="Comic Sans MS" w:cs="Arial"/>
          <w:b/>
          <w:sz w:val="16"/>
          <w:szCs w:val="16"/>
          <w:lang w:val="en-GB"/>
        </w:rPr>
        <w:t xml:space="preserve"> Green, Maidenhead, SL6 3QY</w:t>
      </w:r>
      <w:r>
        <w:rPr>
          <w:rFonts w:ascii="Comic Sans MS" w:hAnsi="Comic Sans MS" w:cs="Arial"/>
          <w:b/>
          <w:sz w:val="16"/>
          <w:szCs w:val="16"/>
          <w:lang w:val="en-GB"/>
        </w:rPr>
        <w:tab/>
      </w:r>
      <w:r w:rsidR="0098077E">
        <w:rPr>
          <w:rFonts w:ascii="Comic Sans MS" w:hAnsi="Comic Sans MS" w:cs="Arial"/>
          <w:b/>
          <w:sz w:val="16"/>
          <w:szCs w:val="16"/>
          <w:lang w:val="en-GB"/>
        </w:rPr>
        <w:tab/>
      </w:r>
    </w:p>
    <w:p w:rsidR="00DF004C" w:rsidRDefault="00216A2C" w:rsidP="00DF004C">
      <w:pPr>
        <w:jc w:val="center"/>
        <w:rPr>
          <w:rFonts w:ascii="Comic Sans MS" w:hAnsi="Comic Sans MS" w:cs="Arial"/>
          <w:sz w:val="16"/>
          <w:szCs w:val="16"/>
          <w:lang w:val="en-GB"/>
        </w:rPr>
      </w:pPr>
      <w:r>
        <w:rPr>
          <w:rFonts w:ascii="Comic Sans MS" w:hAnsi="Comic Sans MS" w:cs="Arial"/>
          <w:b/>
          <w:sz w:val="16"/>
          <w:szCs w:val="16"/>
          <w:lang w:val="en-GB"/>
        </w:rPr>
        <w:t>E-Mail:</w:t>
      </w:r>
      <w:hyperlink r:id="rId11" w:history="1">
        <w:r w:rsidR="005067D5" w:rsidRPr="0069548B">
          <w:rPr>
            <w:rStyle w:val="Hyperlink"/>
            <w:rFonts w:ascii="Comic Sans MS" w:hAnsi="Comic Sans MS" w:cs="Arial"/>
            <w:sz w:val="16"/>
            <w:szCs w:val="16"/>
            <w:lang w:val="en-GB"/>
          </w:rPr>
          <w:t>manager@lgmontessori.com</w:t>
        </w:r>
      </w:hyperlink>
      <w:r w:rsidR="005067D5">
        <w:rPr>
          <w:rFonts w:ascii="Comic Sans MS" w:hAnsi="Comic Sans MS" w:cs="Arial"/>
          <w:b/>
          <w:sz w:val="16"/>
          <w:szCs w:val="16"/>
          <w:lang w:val="en-GB"/>
        </w:rPr>
        <w:t xml:space="preserve"> Tel/Fax: 01628 828258</w:t>
      </w:r>
      <w:r w:rsidR="00DF004C" w:rsidRPr="00C95325">
        <w:rPr>
          <w:rFonts w:ascii="Comic Sans MS" w:hAnsi="Comic Sans MS" w:cs="Arial"/>
          <w:b/>
          <w:sz w:val="16"/>
          <w:szCs w:val="16"/>
          <w:lang w:val="en-GB"/>
        </w:rPr>
        <w:t xml:space="preserve"> </w:t>
      </w:r>
      <w:r w:rsidR="005067D5" w:rsidRPr="005067D5">
        <w:rPr>
          <w:rFonts w:ascii="Comic Sans MS" w:hAnsi="Comic Sans MS" w:cs="Arial"/>
          <w:color w:val="0070C0"/>
          <w:sz w:val="16"/>
          <w:szCs w:val="16"/>
          <w:lang w:val="en-GB"/>
        </w:rPr>
        <w:t>www.lg</w:t>
      </w:r>
      <w:r w:rsidR="00DF004C" w:rsidRPr="005067D5">
        <w:rPr>
          <w:rFonts w:ascii="Comic Sans MS" w:hAnsi="Comic Sans MS" w:cs="Arial"/>
          <w:color w:val="0070C0"/>
          <w:sz w:val="16"/>
          <w:szCs w:val="16"/>
          <w:lang w:val="en-GB"/>
        </w:rPr>
        <w:t>montessori.com</w:t>
      </w:r>
    </w:p>
    <w:p w:rsidR="00C95325" w:rsidRPr="005067D5" w:rsidRDefault="00F226F7" w:rsidP="00DF004C">
      <w:pPr>
        <w:jc w:val="center"/>
        <w:rPr>
          <w:rFonts w:ascii="Comic Sans MS" w:hAnsi="Comic Sans MS" w:cs="Arial"/>
          <w:b/>
          <w:color w:val="00B050"/>
          <w:sz w:val="16"/>
          <w:szCs w:val="16"/>
          <w:u w:val="single"/>
          <w:lang w:val="en-GB"/>
        </w:rPr>
      </w:pPr>
      <w:r>
        <w:rPr>
          <w:rFonts w:ascii="Comic Sans MS" w:hAnsi="Comic Sans MS" w:cs="Arial"/>
          <w:b/>
          <w:color w:val="00B050"/>
          <w:sz w:val="18"/>
          <w:szCs w:val="18"/>
          <w:lang w:val="en-GB"/>
        </w:rPr>
        <w:t xml:space="preserve">  </w:t>
      </w:r>
      <w:r w:rsidR="00C95325" w:rsidRPr="005067D5">
        <w:rPr>
          <w:rFonts w:ascii="Comic Sans MS" w:hAnsi="Comic Sans MS" w:cs="Arial"/>
          <w:b/>
          <w:color w:val="00B050"/>
          <w:sz w:val="18"/>
          <w:szCs w:val="18"/>
          <w:lang w:val="en-GB"/>
        </w:rPr>
        <w:t xml:space="preserve">FREE EDUCACION </w:t>
      </w:r>
      <w:r w:rsidR="00267510" w:rsidRPr="005067D5">
        <w:rPr>
          <w:rFonts w:ascii="Comic Sans MS" w:hAnsi="Comic Sans MS" w:cs="Arial"/>
          <w:b/>
          <w:color w:val="00B050"/>
          <w:sz w:val="18"/>
          <w:szCs w:val="18"/>
          <w:lang w:val="en-GB"/>
        </w:rPr>
        <w:t xml:space="preserve">FUNDING </w:t>
      </w:r>
      <w:r w:rsidR="00C95325" w:rsidRPr="005067D5">
        <w:rPr>
          <w:rFonts w:ascii="Comic Sans MS" w:hAnsi="Comic Sans MS" w:cs="Arial"/>
          <w:b/>
          <w:color w:val="00B050"/>
          <w:sz w:val="18"/>
          <w:szCs w:val="18"/>
          <w:lang w:val="en-GB"/>
        </w:rPr>
        <w:t xml:space="preserve">HOURS FOR CHILDREN </w:t>
      </w:r>
      <w:r w:rsidR="00267510" w:rsidRPr="005067D5">
        <w:rPr>
          <w:rFonts w:ascii="Comic Sans MS" w:hAnsi="Comic Sans MS" w:cs="Arial"/>
          <w:b/>
          <w:color w:val="00B050"/>
          <w:sz w:val="18"/>
          <w:szCs w:val="18"/>
          <w:lang w:val="en-GB"/>
        </w:rPr>
        <w:t>3+</w:t>
      </w:r>
    </w:p>
    <w:p w:rsidR="0097384B" w:rsidRPr="00972042" w:rsidRDefault="00380BD9" w:rsidP="0097384B">
      <w:pPr>
        <w:pStyle w:val="ListParagraph"/>
        <w:numPr>
          <w:ilvl w:val="0"/>
          <w:numId w:val="2"/>
        </w:numPr>
        <w:spacing w:after="0" w:line="240" w:lineRule="auto"/>
        <w:jc w:val="both"/>
        <w:rPr>
          <w:rFonts w:ascii="Sassoon Montessori" w:eastAsia="Times New Roman" w:hAnsi="Sassoon Montessori" w:cs="Arial"/>
          <w:sz w:val="18"/>
          <w:szCs w:val="18"/>
          <w:lang w:val="en-GB"/>
        </w:rPr>
      </w:pPr>
      <w:r w:rsidRPr="00380BD9">
        <w:rPr>
          <w:rFonts w:ascii="Sassoon Montessori" w:eastAsia="Times New Roman" w:hAnsi="Sassoon Montessori" w:cs="Arial"/>
          <w:sz w:val="18"/>
          <w:szCs w:val="18"/>
          <w:lang w:val="en-GB"/>
        </w:rPr>
        <w:t xml:space="preserve">To receive the full 15 hours of free entitlement, children should attend a minimum of five sessions a </w:t>
      </w:r>
      <w:r w:rsidR="0097384B" w:rsidRPr="00380BD9">
        <w:rPr>
          <w:rFonts w:ascii="Sassoon Montessori" w:eastAsia="Times New Roman" w:hAnsi="Sassoon Montessori" w:cs="Arial"/>
          <w:sz w:val="18"/>
          <w:szCs w:val="18"/>
          <w:lang w:val="en-GB"/>
        </w:rPr>
        <w:t>week.</w:t>
      </w:r>
      <w:r w:rsidR="0097384B" w:rsidRPr="00972042">
        <w:rPr>
          <w:rFonts w:ascii="Sassoon Montessori" w:eastAsia="Times New Roman" w:hAnsi="Sassoon Montessori" w:cs="Arial"/>
          <w:sz w:val="18"/>
          <w:szCs w:val="18"/>
          <w:lang w:val="en-GB"/>
        </w:rPr>
        <w:t xml:space="preserve"> The free education starts the term after the child’s third birthday. Please ask for a fee estimate with funding. </w:t>
      </w:r>
    </w:p>
    <w:p w:rsidR="0097384B" w:rsidRPr="00972042" w:rsidRDefault="005949FB" w:rsidP="0097384B">
      <w:pPr>
        <w:pStyle w:val="ListParagraph"/>
        <w:numPr>
          <w:ilvl w:val="0"/>
          <w:numId w:val="2"/>
        </w:numPr>
        <w:spacing w:after="0" w:line="240" w:lineRule="auto"/>
        <w:jc w:val="both"/>
        <w:rPr>
          <w:rFonts w:ascii="Sassoon Montessori" w:eastAsia="Times New Roman" w:hAnsi="Sassoon Montessori" w:cs="Arial"/>
          <w:sz w:val="18"/>
          <w:szCs w:val="18"/>
          <w:lang w:val="en-GB"/>
        </w:rPr>
      </w:pPr>
      <w:r>
        <w:rPr>
          <w:rFonts w:ascii="Comic Sans MS" w:hAnsi="Comic Sans MS" w:cs="Arial"/>
          <w:b/>
          <w:noProof/>
          <w:color w:val="0563C1"/>
          <w:sz w:val="16"/>
          <w:szCs w:val="16"/>
          <w:u w:val="single"/>
          <w:lang w:val="en-GB" w:eastAsia="en-GB"/>
        </w:rPr>
        <w:drawing>
          <wp:anchor distT="0" distB="0" distL="114300" distR="114300" simplePos="0" relativeHeight="251660288" behindDoc="1" locked="0" layoutInCell="1" allowOverlap="1">
            <wp:simplePos x="0" y="0"/>
            <wp:positionH relativeFrom="column">
              <wp:posOffset>-1247774</wp:posOffset>
            </wp:positionH>
            <wp:positionV relativeFrom="paragraph">
              <wp:posOffset>139700</wp:posOffset>
            </wp:positionV>
            <wp:extent cx="1597023" cy="1066346"/>
            <wp:effectExtent l="0" t="0" r="381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00194.jpg"/>
                    <pic:cNvPicPr/>
                  </pic:nvPicPr>
                  <pic:blipFill>
                    <a:blip r:embed="rId12"/>
                    <a:stretch>
                      <a:fillRect/>
                    </a:stretch>
                  </pic:blipFill>
                  <pic:spPr>
                    <a:xfrm>
                      <a:off x="0" y="0"/>
                      <a:ext cx="1597023" cy="1066346"/>
                    </a:xfrm>
                    <a:prstGeom prst="rect">
                      <a:avLst/>
                    </a:prstGeom>
                  </pic:spPr>
                </pic:pic>
              </a:graphicData>
            </a:graphic>
          </wp:anchor>
        </w:drawing>
      </w:r>
      <w:r w:rsidR="0097384B" w:rsidRPr="00972042">
        <w:rPr>
          <w:rFonts w:ascii="Sassoon Montessori" w:eastAsia="Times New Roman" w:hAnsi="Sassoon Montessori" w:cs="Arial"/>
          <w:sz w:val="18"/>
          <w:szCs w:val="18"/>
          <w:lang w:val="en-GB"/>
        </w:rPr>
        <w:t>Parents with children eligible for the free nursery education should pay for all snacks, meals, drinks, nappies and material.</w:t>
      </w:r>
      <w:bookmarkStart w:id="0" w:name="_GoBack"/>
      <w:bookmarkEnd w:id="0"/>
    </w:p>
    <w:p w:rsidR="0097384B" w:rsidRDefault="0097384B" w:rsidP="0097384B">
      <w:pPr>
        <w:pStyle w:val="ListParagraph"/>
        <w:numPr>
          <w:ilvl w:val="0"/>
          <w:numId w:val="2"/>
        </w:numPr>
        <w:spacing w:after="0" w:line="240" w:lineRule="auto"/>
        <w:jc w:val="both"/>
        <w:rPr>
          <w:rFonts w:ascii="Sassoon Montessori" w:eastAsia="Times New Roman" w:hAnsi="Sassoon Montessori" w:cs="Arial"/>
          <w:sz w:val="18"/>
          <w:szCs w:val="18"/>
          <w:lang w:val="en-GB"/>
        </w:rPr>
      </w:pPr>
      <w:r w:rsidRPr="00972042">
        <w:rPr>
          <w:rFonts w:ascii="Sassoon Montessori" w:eastAsia="Times New Roman" w:hAnsi="Sassoon Montessori" w:cs="Arial"/>
          <w:sz w:val="18"/>
          <w:szCs w:val="18"/>
          <w:lang w:val="en-GB"/>
        </w:rPr>
        <w:t>You can use your funded hours over the 38 weeks of the school year and pay private fees during school holidays or you can spread your funding hours across the 12 months of the year and pay a smaller fixed monthly fee (example: children attending five sessions or more could take up to their full 570 hours’ annual entitlement, receiving 47.5 hours of free education per month.)</w:t>
      </w:r>
    </w:p>
    <w:p w:rsidR="00C95325" w:rsidRDefault="00C95325" w:rsidP="0097384B">
      <w:pPr>
        <w:pStyle w:val="ListParagraph"/>
        <w:numPr>
          <w:ilvl w:val="0"/>
          <w:numId w:val="2"/>
        </w:numPr>
        <w:spacing w:after="0" w:line="240" w:lineRule="auto"/>
        <w:jc w:val="both"/>
        <w:rPr>
          <w:rFonts w:ascii="Sassoon Montessori" w:eastAsia="Times New Roman" w:hAnsi="Sassoon Montessori" w:cs="Arial"/>
          <w:sz w:val="18"/>
          <w:szCs w:val="18"/>
          <w:lang w:val="en-GB"/>
        </w:rPr>
      </w:pPr>
      <w:r w:rsidRPr="00972042">
        <w:rPr>
          <w:rFonts w:ascii="Sassoon Montessori" w:eastAsia="Times New Roman" w:hAnsi="Sassoon Montessori" w:cs="Arial"/>
          <w:sz w:val="18"/>
          <w:szCs w:val="18"/>
          <w:lang w:val="en-GB"/>
        </w:rPr>
        <w:t>To receive the full 15 hours of free entitlement, children should attend a minimum of five sessi</w:t>
      </w:r>
      <w:r w:rsidR="0097384B">
        <w:rPr>
          <w:rFonts w:ascii="Sassoon Montessori" w:eastAsia="Times New Roman" w:hAnsi="Sassoon Montessori" w:cs="Arial"/>
          <w:sz w:val="18"/>
          <w:szCs w:val="18"/>
          <w:lang w:val="en-GB"/>
        </w:rPr>
        <w:t xml:space="preserve">ons a </w:t>
      </w:r>
    </w:p>
    <w:p w:rsidR="00267510" w:rsidRPr="00972042" w:rsidRDefault="00267510" w:rsidP="00C95325">
      <w:pPr>
        <w:pStyle w:val="ListParagraph"/>
        <w:numPr>
          <w:ilvl w:val="0"/>
          <w:numId w:val="2"/>
        </w:numPr>
        <w:spacing w:after="0" w:line="240" w:lineRule="auto"/>
        <w:jc w:val="both"/>
        <w:rPr>
          <w:rFonts w:ascii="Sassoon Montessori" w:eastAsia="Times New Roman" w:hAnsi="Sassoon Montessori" w:cs="Arial"/>
          <w:sz w:val="18"/>
          <w:szCs w:val="18"/>
          <w:lang w:val="en-GB"/>
        </w:rPr>
      </w:pPr>
      <w:r>
        <w:rPr>
          <w:rFonts w:ascii="Sassoon Montessori" w:eastAsia="Times New Roman" w:hAnsi="Sassoon Montessori" w:cs="Arial"/>
          <w:sz w:val="18"/>
          <w:szCs w:val="18"/>
          <w:lang w:val="en-GB"/>
        </w:rPr>
        <w:t>Please ask for a fee estimate with funding hours (example of a monthly invoice).</w:t>
      </w:r>
    </w:p>
    <w:tbl>
      <w:tblPr>
        <w:tblStyle w:val="TableGrid"/>
        <w:tblW w:w="0" w:type="auto"/>
        <w:tblInd w:w="720" w:type="dxa"/>
        <w:tblLook w:val="04A0" w:firstRow="1" w:lastRow="0" w:firstColumn="1" w:lastColumn="0" w:noHBand="0" w:noVBand="1"/>
      </w:tblPr>
      <w:tblGrid>
        <w:gridCol w:w="3778"/>
        <w:gridCol w:w="3772"/>
      </w:tblGrid>
      <w:tr w:rsidR="00267510" w:rsidTr="000341B0">
        <w:tc>
          <w:tcPr>
            <w:tcW w:w="3778" w:type="dxa"/>
          </w:tcPr>
          <w:p w:rsidR="00267510" w:rsidRPr="00267510" w:rsidRDefault="00267510" w:rsidP="00267510">
            <w:pPr>
              <w:jc w:val="center"/>
              <w:rPr>
                <w:rFonts w:ascii="Sassoon Montessori" w:eastAsia="Times New Roman" w:hAnsi="Sassoon Montessori" w:cs="Arial"/>
                <w:b/>
                <w:sz w:val="18"/>
                <w:szCs w:val="18"/>
                <w:lang w:val="en-GB"/>
              </w:rPr>
            </w:pPr>
            <w:r w:rsidRPr="00267510">
              <w:rPr>
                <w:rFonts w:ascii="Sassoon Montessori" w:eastAsia="Times New Roman" w:hAnsi="Sassoon Montessori" w:cs="Arial"/>
                <w:b/>
                <w:sz w:val="18"/>
                <w:szCs w:val="18"/>
                <w:lang w:val="en-GB"/>
              </w:rPr>
              <w:t>Sessions</w:t>
            </w:r>
          </w:p>
        </w:tc>
        <w:tc>
          <w:tcPr>
            <w:tcW w:w="3772" w:type="dxa"/>
          </w:tcPr>
          <w:p w:rsidR="00267510" w:rsidRPr="00267510" w:rsidRDefault="00267510" w:rsidP="00267510">
            <w:pPr>
              <w:jc w:val="center"/>
              <w:rPr>
                <w:rFonts w:ascii="Sassoon Montessori" w:eastAsia="Times New Roman" w:hAnsi="Sassoon Montessori" w:cs="Arial"/>
                <w:b/>
                <w:sz w:val="18"/>
                <w:szCs w:val="18"/>
                <w:lang w:val="en-GB"/>
              </w:rPr>
            </w:pPr>
            <w:r w:rsidRPr="00267510">
              <w:rPr>
                <w:rFonts w:ascii="Sassoon Montessori" w:eastAsia="Times New Roman" w:hAnsi="Sassoon Montessori" w:cs="Arial"/>
                <w:b/>
                <w:sz w:val="18"/>
                <w:szCs w:val="18"/>
                <w:lang w:val="en-GB"/>
              </w:rPr>
              <w:t>Fee</w:t>
            </w:r>
            <w:r w:rsidR="00733F33">
              <w:rPr>
                <w:rFonts w:ascii="Sassoon Montessori" w:eastAsia="Times New Roman" w:hAnsi="Sassoon Montessori" w:cs="Arial"/>
                <w:b/>
                <w:sz w:val="18"/>
                <w:szCs w:val="18"/>
                <w:lang w:val="en-GB"/>
              </w:rPr>
              <w:t>s payable by the parent and free hours</w:t>
            </w:r>
          </w:p>
        </w:tc>
      </w:tr>
      <w:tr w:rsidR="00267510" w:rsidTr="000341B0">
        <w:tc>
          <w:tcPr>
            <w:tcW w:w="3778" w:type="dxa"/>
          </w:tcPr>
          <w:p w:rsidR="00267510" w:rsidRPr="00733F33" w:rsidRDefault="00733F33" w:rsidP="00733F33">
            <w:pPr>
              <w:jc w:val="both"/>
              <w:rPr>
                <w:rFonts w:ascii="Sassoon Montessori" w:eastAsia="Times New Roman" w:hAnsi="Sassoon Montessori" w:cs="Arial"/>
                <w:sz w:val="18"/>
                <w:szCs w:val="18"/>
                <w:lang w:val="en-GB"/>
              </w:rPr>
            </w:pPr>
            <w:r>
              <w:rPr>
                <w:rFonts w:ascii="Sassoon Montessori" w:eastAsia="Times New Roman" w:hAnsi="Sassoon Montessori" w:cs="Arial"/>
                <w:sz w:val="18"/>
                <w:szCs w:val="18"/>
                <w:lang w:val="en-GB"/>
              </w:rPr>
              <w:t>Half day (8-1) or (1-6)</w:t>
            </w:r>
          </w:p>
        </w:tc>
        <w:tc>
          <w:tcPr>
            <w:tcW w:w="3772" w:type="dxa"/>
          </w:tcPr>
          <w:p w:rsidR="00267510" w:rsidRPr="00733F33" w:rsidRDefault="004C310B" w:rsidP="00733F33">
            <w:pPr>
              <w:jc w:val="both"/>
              <w:rPr>
                <w:rFonts w:ascii="Sassoon Montessori" w:eastAsia="Times New Roman" w:hAnsi="Sassoon Montessori" w:cs="Arial"/>
                <w:sz w:val="18"/>
                <w:szCs w:val="18"/>
                <w:lang w:val="en-GB"/>
              </w:rPr>
            </w:pPr>
            <w:r>
              <w:rPr>
                <w:rFonts w:ascii="Sassoon Montessori" w:eastAsia="Times New Roman" w:hAnsi="Sassoon Montessori" w:cs="Arial"/>
                <w:sz w:val="18"/>
                <w:szCs w:val="18"/>
                <w:lang w:val="en-GB"/>
              </w:rPr>
              <w:t>£21.46</w:t>
            </w:r>
            <w:r w:rsidR="00733F33">
              <w:rPr>
                <w:rFonts w:ascii="Sassoon Montessori" w:eastAsia="Times New Roman" w:hAnsi="Sassoon Montessori" w:cs="Arial"/>
                <w:sz w:val="18"/>
                <w:szCs w:val="18"/>
                <w:lang w:val="en-GB"/>
              </w:rPr>
              <w:t xml:space="preserve"> – 3 hours</w:t>
            </w:r>
          </w:p>
        </w:tc>
      </w:tr>
      <w:tr w:rsidR="00267510" w:rsidTr="000341B0">
        <w:tc>
          <w:tcPr>
            <w:tcW w:w="3778" w:type="dxa"/>
          </w:tcPr>
          <w:p w:rsidR="00267510" w:rsidRPr="00733F33" w:rsidRDefault="00733F33" w:rsidP="00733F33">
            <w:pPr>
              <w:jc w:val="both"/>
              <w:rPr>
                <w:rFonts w:ascii="Sassoon Montessori" w:eastAsia="Times New Roman" w:hAnsi="Sassoon Montessori" w:cs="Arial"/>
                <w:sz w:val="18"/>
                <w:szCs w:val="18"/>
                <w:lang w:val="en-GB"/>
              </w:rPr>
            </w:pPr>
            <w:r>
              <w:rPr>
                <w:rFonts w:ascii="Sassoon Montessori" w:eastAsia="Times New Roman" w:hAnsi="Sassoon Montessori" w:cs="Arial"/>
                <w:sz w:val="18"/>
                <w:szCs w:val="18"/>
                <w:lang w:val="en-GB"/>
              </w:rPr>
              <w:t>School day (8-4)</w:t>
            </w:r>
          </w:p>
        </w:tc>
        <w:tc>
          <w:tcPr>
            <w:tcW w:w="3772" w:type="dxa"/>
          </w:tcPr>
          <w:p w:rsidR="00267510" w:rsidRPr="00733F33" w:rsidRDefault="004C310B" w:rsidP="00733F33">
            <w:pPr>
              <w:jc w:val="both"/>
              <w:rPr>
                <w:rFonts w:ascii="Sassoon Montessori" w:eastAsia="Times New Roman" w:hAnsi="Sassoon Montessori" w:cs="Arial"/>
                <w:sz w:val="18"/>
                <w:szCs w:val="18"/>
                <w:lang w:val="en-GB"/>
              </w:rPr>
            </w:pPr>
            <w:r>
              <w:rPr>
                <w:rFonts w:ascii="Sassoon Montessori" w:eastAsia="Times New Roman" w:hAnsi="Sassoon Montessori" w:cs="Arial"/>
                <w:sz w:val="18"/>
                <w:szCs w:val="18"/>
                <w:lang w:val="en-GB"/>
              </w:rPr>
              <w:t>£24.92</w:t>
            </w:r>
            <w:r w:rsidR="00733F33">
              <w:rPr>
                <w:rFonts w:ascii="Sassoon Montessori" w:eastAsia="Times New Roman" w:hAnsi="Sassoon Montessori" w:cs="Arial"/>
                <w:sz w:val="18"/>
                <w:szCs w:val="18"/>
                <w:lang w:val="en-GB"/>
              </w:rPr>
              <w:t xml:space="preserve"> – 6 hours</w:t>
            </w:r>
          </w:p>
        </w:tc>
      </w:tr>
      <w:tr w:rsidR="00267510" w:rsidTr="000341B0">
        <w:tc>
          <w:tcPr>
            <w:tcW w:w="3778" w:type="dxa"/>
          </w:tcPr>
          <w:p w:rsidR="00267510" w:rsidRPr="00733F33" w:rsidRDefault="00733F33" w:rsidP="00733F33">
            <w:pPr>
              <w:jc w:val="both"/>
              <w:rPr>
                <w:rFonts w:ascii="Sassoon Montessori" w:eastAsia="Times New Roman" w:hAnsi="Sassoon Montessori" w:cs="Arial"/>
                <w:sz w:val="18"/>
                <w:szCs w:val="18"/>
                <w:lang w:val="en-GB"/>
              </w:rPr>
            </w:pPr>
            <w:r>
              <w:rPr>
                <w:rFonts w:ascii="Sassoon Montessori" w:eastAsia="Times New Roman" w:hAnsi="Sassoon Montessori" w:cs="Arial"/>
                <w:sz w:val="18"/>
                <w:szCs w:val="18"/>
                <w:lang w:val="en-GB"/>
              </w:rPr>
              <w:t>Full day (8-6)</w:t>
            </w:r>
          </w:p>
        </w:tc>
        <w:tc>
          <w:tcPr>
            <w:tcW w:w="3772" w:type="dxa"/>
          </w:tcPr>
          <w:p w:rsidR="00267510" w:rsidRPr="00733F33" w:rsidRDefault="004C310B" w:rsidP="00733F33">
            <w:pPr>
              <w:jc w:val="both"/>
              <w:rPr>
                <w:rFonts w:ascii="Sassoon Montessori" w:eastAsia="Times New Roman" w:hAnsi="Sassoon Montessori" w:cs="Arial"/>
                <w:sz w:val="18"/>
                <w:szCs w:val="18"/>
                <w:lang w:val="en-GB"/>
              </w:rPr>
            </w:pPr>
            <w:r>
              <w:rPr>
                <w:rFonts w:ascii="Sassoon Montessori" w:eastAsia="Times New Roman" w:hAnsi="Sassoon Montessori" w:cs="Arial"/>
                <w:sz w:val="18"/>
                <w:szCs w:val="18"/>
                <w:lang w:val="en-GB"/>
              </w:rPr>
              <w:t xml:space="preserve">£31.92 </w:t>
            </w:r>
            <w:r w:rsidR="00733F33">
              <w:rPr>
                <w:rFonts w:ascii="Sassoon Montessori" w:eastAsia="Times New Roman" w:hAnsi="Sassoon Montessori" w:cs="Arial"/>
                <w:sz w:val="18"/>
                <w:szCs w:val="18"/>
                <w:lang w:val="en-GB"/>
              </w:rPr>
              <w:t>– 6 hours</w:t>
            </w:r>
          </w:p>
        </w:tc>
      </w:tr>
      <w:tr w:rsidR="00733F33" w:rsidTr="000341B0">
        <w:tc>
          <w:tcPr>
            <w:tcW w:w="3778" w:type="dxa"/>
          </w:tcPr>
          <w:p w:rsidR="00733F33" w:rsidRDefault="00733F33" w:rsidP="00733F33">
            <w:pPr>
              <w:jc w:val="both"/>
              <w:rPr>
                <w:rFonts w:ascii="Sassoon Montessori" w:eastAsia="Times New Roman" w:hAnsi="Sassoon Montessori" w:cs="Arial"/>
                <w:sz w:val="18"/>
                <w:szCs w:val="18"/>
                <w:lang w:val="en-GB"/>
              </w:rPr>
            </w:pPr>
            <w:r>
              <w:rPr>
                <w:rFonts w:ascii="Sassoon Montessori" w:eastAsia="Times New Roman" w:hAnsi="Sassoon Montessori" w:cs="Arial"/>
                <w:sz w:val="18"/>
                <w:szCs w:val="18"/>
                <w:lang w:val="en-GB"/>
              </w:rPr>
              <w:t>Free session only (8:30-11:30 or 1:00 to 4:00)</w:t>
            </w:r>
          </w:p>
        </w:tc>
        <w:tc>
          <w:tcPr>
            <w:tcW w:w="3772" w:type="dxa"/>
          </w:tcPr>
          <w:p w:rsidR="00733F33" w:rsidRPr="00733F33" w:rsidRDefault="00733F33" w:rsidP="00733F33">
            <w:pPr>
              <w:jc w:val="both"/>
              <w:rPr>
                <w:rFonts w:ascii="Sassoon Montessori" w:eastAsia="Times New Roman" w:hAnsi="Sassoon Montessori" w:cs="Arial"/>
                <w:sz w:val="18"/>
                <w:szCs w:val="18"/>
                <w:lang w:val="en-GB"/>
              </w:rPr>
            </w:pPr>
            <w:r>
              <w:rPr>
                <w:rFonts w:ascii="Sassoon Montessori" w:eastAsia="Times New Roman" w:hAnsi="Sassoon Montessori" w:cs="Arial"/>
                <w:sz w:val="18"/>
                <w:szCs w:val="18"/>
                <w:lang w:val="en-GB"/>
              </w:rPr>
              <w:t xml:space="preserve">£3.00 </w:t>
            </w:r>
          </w:p>
        </w:tc>
      </w:tr>
    </w:tbl>
    <w:p w:rsidR="00267510" w:rsidRPr="0097384B" w:rsidRDefault="005067D5" w:rsidP="00C95325">
      <w:pPr>
        <w:pStyle w:val="ListParagraph"/>
        <w:numPr>
          <w:ilvl w:val="0"/>
          <w:numId w:val="2"/>
        </w:numPr>
        <w:spacing w:after="0" w:line="240" w:lineRule="auto"/>
        <w:jc w:val="both"/>
        <w:rPr>
          <w:rFonts w:ascii="Sassoon Montessori" w:eastAsia="Times New Roman" w:hAnsi="Sassoon Montessori" w:cs="Arial"/>
          <w:sz w:val="18"/>
          <w:szCs w:val="18"/>
          <w:lang w:val="en-GB"/>
        </w:rPr>
      </w:pPr>
      <w:r>
        <w:rPr>
          <w:rFonts w:ascii="Sassoon Montessori" w:eastAsia="Times New Roman" w:hAnsi="Sassoon Montessori" w:cs="Arial"/>
          <w:noProof/>
          <w:sz w:val="18"/>
          <w:szCs w:val="18"/>
          <w:lang w:val="en-GB" w:eastAsia="en-GB"/>
        </w:rPr>
        <w:drawing>
          <wp:anchor distT="0" distB="0" distL="114300" distR="114300" simplePos="0" relativeHeight="251663360" behindDoc="1" locked="0" layoutInCell="1" allowOverlap="1">
            <wp:simplePos x="0" y="0"/>
            <wp:positionH relativeFrom="column">
              <wp:posOffset>2867025</wp:posOffset>
            </wp:positionH>
            <wp:positionV relativeFrom="paragraph">
              <wp:posOffset>321945</wp:posOffset>
            </wp:positionV>
            <wp:extent cx="2012315" cy="1343660"/>
            <wp:effectExtent l="76200" t="76200" r="83185" b="8661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00216.jpg"/>
                    <pic:cNvPicPr/>
                  </pic:nvPicPr>
                  <pic:blipFill>
                    <a:blip r:embed="rId13"/>
                    <a:stretch>
                      <a:fillRect/>
                    </a:stretch>
                  </pic:blipFill>
                  <pic:spPr>
                    <a:xfrm>
                      <a:off x="0" y="0"/>
                      <a:ext cx="2012315" cy="1343660"/>
                    </a:xfrm>
                    <a:prstGeom prst="ellipse">
                      <a:avLst/>
                    </a:prstGeom>
                    <a:ln w="63500" cap="rnd">
                      <a:solidFill>
                        <a:srgbClr val="333333"/>
                      </a:solidFill>
                    </a:ln>
                    <a:effectLst>
                      <a:glow>
                        <a:schemeClr val="accent1">
                          <a:alpha val="96000"/>
                        </a:schemeClr>
                      </a:glow>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966153">
        <w:rPr>
          <w:rFonts w:ascii="Sassoon Montessori" w:eastAsia="Times New Roman" w:hAnsi="Sassoon Montessori" w:cs="Arial"/>
          <w:noProof/>
          <w:sz w:val="18"/>
          <w:szCs w:val="18"/>
          <w:lang w:val="en-GB" w:eastAsia="en-GB"/>
        </w:rPr>
        <w:drawing>
          <wp:anchor distT="0" distB="0" distL="114300" distR="114300" simplePos="0" relativeHeight="251662336" behindDoc="1" locked="0" layoutInCell="1" allowOverlap="1">
            <wp:simplePos x="0" y="0"/>
            <wp:positionH relativeFrom="column">
              <wp:posOffset>647700</wp:posOffset>
            </wp:positionH>
            <wp:positionV relativeFrom="paragraph">
              <wp:posOffset>321956</wp:posOffset>
            </wp:positionV>
            <wp:extent cx="2007741" cy="1340585"/>
            <wp:effectExtent l="190500" t="190500" r="183515" b="8693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00069.jpg"/>
                    <pic:cNvPicPr/>
                  </pic:nvPicPr>
                  <pic:blipFill>
                    <a:blip r:embed="rId14"/>
                    <a:stretch>
                      <a:fillRect/>
                    </a:stretch>
                  </pic:blipFill>
                  <pic:spPr>
                    <a:xfrm>
                      <a:off x="0" y="0"/>
                      <a:ext cx="2007741" cy="1340585"/>
                    </a:xfrm>
                    <a:prstGeom prst="ellipse">
                      <a:avLst/>
                    </a:prstGeom>
                    <a:ln w="63500" cap="rnd">
                      <a:solidFill>
                        <a:srgbClr val="333333"/>
                      </a:solidFill>
                    </a:ln>
                    <a:effectLst>
                      <a:glow rad="127000">
                        <a:schemeClr val="accent1">
                          <a:alpha val="93000"/>
                        </a:schemeClr>
                      </a:glow>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0341B0">
        <w:rPr>
          <w:rFonts w:ascii="Times New Roman" w:eastAsia="Times New Roman" w:hAnsi="Times New Roman" w:cs="Times New Roman"/>
          <w:sz w:val="20"/>
          <w:szCs w:val="20"/>
          <w:lang w:val="en-GB" w:eastAsia="en-GB"/>
        </w:rPr>
        <w:t xml:space="preserve"> Deposit: £100 per child. Refundable at the end of the agreement. Fully funded places don’t pay registration fee.</w:t>
      </w:r>
    </w:p>
    <w:p w:rsidR="0097384B" w:rsidRPr="0097384B" w:rsidRDefault="0097384B" w:rsidP="0097384B">
      <w:pPr>
        <w:spacing w:after="0" w:line="240" w:lineRule="auto"/>
        <w:jc w:val="both"/>
        <w:rPr>
          <w:rFonts w:ascii="Sassoon Montessori" w:eastAsia="Times New Roman" w:hAnsi="Sassoon Montessori" w:cs="Arial"/>
          <w:sz w:val="18"/>
          <w:szCs w:val="18"/>
          <w:lang w:val="en-GB"/>
        </w:rPr>
      </w:pPr>
    </w:p>
    <w:p w:rsidR="00C95325" w:rsidRDefault="00C95325" w:rsidP="00C95325">
      <w:pPr>
        <w:rPr>
          <w:rFonts w:ascii="Comic Sans MS" w:hAnsi="Comic Sans MS" w:cs="Arial"/>
          <w:b/>
          <w:sz w:val="16"/>
          <w:szCs w:val="16"/>
          <w:lang w:val="en-GB"/>
        </w:rPr>
      </w:pPr>
    </w:p>
    <w:p w:rsidR="00C95325" w:rsidRPr="00C95325" w:rsidRDefault="00C95325" w:rsidP="00C95325">
      <w:pPr>
        <w:jc w:val="both"/>
        <w:rPr>
          <w:rFonts w:ascii="Comic Sans MS" w:hAnsi="Comic Sans MS" w:cs="Arial"/>
          <w:b/>
          <w:sz w:val="16"/>
          <w:szCs w:val="16"/>
          <w:lang w:val="en-GB"/>
        </w:rPr>
      </w:pPr>
    </w:p>
    <w:sectPr w:rsidR="00C95325" w:rsidRPr="00C95325">
      <w:headerReference w:type="default" r:id="rId15"/>
      <w:footerReference w:type="default" r:id="rId16"/>
      <w:headerReference w:type="first" r:id="rId17"/>
      <w:pgSz w:w="15840" w:h="12240" w:orient="landscape"/>
      <w:pgMar w:top="1714" w:right="3600" w:bottom="4147" w:left="39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11DC" w:rsidRDefault="008F11DC">
      <w:r>
        <w:separator/>
      </w:r>
    </w:p>
  </w:endnote>
  <w:endnote w:type="continuationSeparator" w:id="0">
    <w:p w:rsidR="008F11DC" w:rsidRDefault="008F1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Sassoon Montessori">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BB8" w:rsidRDefault="008F11DC">
    <w:pPr>
      <w:pStyle w:val="Footer"/>
    </w:pPr>
    <w:sdt>
      <w:sdtPr>
        <w:id w:val="1594512275"/>
        <w:docPartObj>
          <w:docPartGallery w:val="Page Numbers (Margins)"/>
          <w:docPartUnique/>
        </w:docPartObj>
      </w:sdtPr>
      <w:sdtEndPr/>
      <w:sdtContent>
        <w:sdt>
          <w:sdtPr>
            <w:id w:val="-2087682371"/>
            <w:docPartObj>
              <w:docPartGallery w:val="Page Numbers (Margins)"/>
              <w:docPartUnique/>
            </w:docPartObj>
          </w:sdtPr>
          <w:sdtEndPr/>
          <w:sdtContent>
            <w:r w:rsidR="00A138C0">
              <w:fldChar w:fldCharType="begin"/>
            </w:r>
            <w:r w:rsidR="00A138C0">
              <w:instrText xml:space="preserve"> PAGE   \* MERGEFORMAT </w:instrText>
            </w:r>
            <w:r w:rsidR="00A138C0">
              <w:fldChar w:fldCharType="separate"/>
            </w:r>
            <w:r w:rsidR="0098077E">
              <w:rPr>
                <w:noProof/>
              </w:rPr>
              <w:t>2</w:t>
            </w:r>
            <w:r w:rsidR="00A138C0">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11DC" w:rsidRDefault="008F11DC">
      <w:r>
        <w:separator/>
      </w:r>
    </w:p>
  </w:footnote>
  <w:footnote w:type="continuationSeparator" w:id="0">
    <w:p w:rsidR="008F11DC" w:rsidRDefault="008F11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BB8" w:rsidRDefault="00A138C0">
    <w:pPr>
      <w:tabs>
        <w:tab w:val="left" w:pos="4650"/>
      </w:tabs>
    </w:pPr>
    <w:r>
      <w:rPr>
        <w:noProof/>
        <w:lang w:val="en-GB" w:eastAsia="en-GB"/>
      </w:rPr>
      <mc:AlternateContent>
        <mc:Choice Requires="wpg">
          <w:drawing>
            <wp:anchor distT="0" distB="0" distL="114300" distR="114300" simplePos="0" relativeHeight="251659264" behindDoc="1" locked="1" layoutInCell="1" allowOverlap="1">
              <wp:simplePos x="0" y="0"/>
              <wp:positionH relativeFrom="page">
                <wp:align>center</wp:align>
              </wp:positionH>
              <wp:positionV relativeFrom="page">
                <wp:align>center</wp:align>
              </wp:positionV>
              <wp:extent cx="9098280" cy="6766560"/>
              <wp:effectExtent l="0" t="38100" r="7620" b="0"/>
              <wp:wrapNone/>
              <wp:docPr id="10" name="Group 9" descr="Two color frame"/>
              <wp:cNvGraphicFramePr/>
              <a:graphic xmlns:a="http://schemas.openxmlformats.org/drawingml/2006/main">
                <a:graphicData uri="http://schemas.microsoft.com/office/word/2010/wordprocessingGroup">
                  <wpg:wgp>
                    <wpg:cNvGrpSpPr/>
                    <wpg:grpSpPr>
                      <a:xfrm>
                        <a:off x="0" y="0"/>
                        <a:ext cx="9098280" cy="6766560"/>
                        <a:chOff x="0" y="0"/>
                        <a:chExt cx="9096375" cy="6767810"/>
                      </a:xfrm>
                    </wpg:grpSpPr>
                    <wpg:grpSp>
                      <wpg:cNvPr id="2" name="Group 2"/>
                      <wpg:cNvGrpSpPr>
                        <a:grpSpLocks noChangeAspect="1"/>
                      </wpg:cNvGrpSpPr>
                      <wpg:grpSpPr bwMode="auto">
                        <a:xfrm>
                          <a:off x="299287" y="0"/>
                          <a:ext cx="8277225" cy="6457950"/>
                          <a:chOff x="299287" y="0"/>
                          <a:chExt cx="5214" cy="4068"/>
                        </a:xfrm>
                      </wpg:grpSpPr>
                      <wps:wsp>
                        <wps:cNvPr id="4" name="AutoShape 3"/>
                        <wps:cNvSpPr>
                          <a:spLocks noChangeAspect="1" noChangeArrowheads="1" noTextEdit="1"/>
                        </wps:cNvSpPr>
                        <wps:spPr bwMode="auto">
                          <a:xfrm>
                            <a:off x="299287" y="0"/>
                            <a:ext cx="5214" cy="4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 name="Freeform 5"/>
                        <wps:cNvSpPr>
                          <a:spLocks/>
                        </wps:cNvSpPr>
                        <wps:spPr bwMode="auto">
                          <a:xfrm>
                            <a:off x="299293" y="10"/>
                            <a:ext cx="5202" cy="4050"/>
                          </a:xfrm>
                          <a:custGeom>
                            <a:avLst/>
                            <a:gdLst>
                              <a:gd name="T0" fmla="*/ 2592 w 2592"/>
                              <a:gd name="T1" fmla="*/ 1872 h 2016"/>
                              <a:gd name="T2" fmla="*/ 2448 w 2592"/>
                              <a:gd name="T3" fmla="*/ 2016 h 2016"/>
                              <a:gd name="T4" fmla="*/ 144 w 2592"/>
                              <a:gd name="T5" fmla="*/ 2016 h 2016"/>
                              <a:gd name="T6" fmla="*/ 0 w 2592"/>
                              <a:gd name="T7" fmla="*/ 1872 h 2016"/>
                              <a:gd name="T8" fmla="*/ 0 w 2592"/>
                              <a:gd name="T9" fmla="*/ 144 h 2016"/>
                              <a:gd name="T10" fmla="*/ 144 w 2592"/>
                              <a:gd name="T11" fmla="*/ 0 h 2016"/>
                              <a:gd name="T12" fmla="*/ 2448 w 2592"/>
                              <a:gd name="T13" fmla="*/ 0 h 2016"/>
                              <a:gd name="T14" fmla="*/ 2592 w 2592"/>
                              <a:gd name="T15" fmla="*/ 144 h 2016"/>
                              <a:gd name="T16" fmla="*/ 2592 w 2592"/>
                              <a:gd name="T17" fmla="*/ 1872 h 20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92" h="2016">
                                <a:moveTo>
                                  <a:pt x="2592" y="1872"/>
                                </a:moveTo>
                                <a:cubicBezTo>
                                  <a:pt x="2592" y="1951"/>
                                  <a:pt x="2527" y="2016"/>
                                  <a:pt x="2448" y="2016"/>
                                </a:cubicBezTo>
                                <a:cubicBezTo>
                                  <a:pt x="144" y="2016"/>
                                  <a:pt x="144" y="2016"/>
                                  <a:pt x="144" y="2016"/>
                                </a:cubicBezTo>
                                <a:cubicBezTo>
                                  <a:pt x="64" y="2016"/>
                                  <a:pt x="0" y="1951"/>
                                  <a:pt x="0" y="1872"/>
                                </a:cubicBezTo>
                                <a:cubicBezTo>
                                  <a:pt x="0" y="144"/>
                                  <a:pt x="0" y="144"/>
                                  <a:pt x="0" y="144"/>
                                </a:cubicBezTo>
                                <a:cubicBezTo>
                                  <a:pt x="0" y="64"/>
                                  <a:pt x="64" y="0"/>
                                  <a:pt x="144" y="0"/>
                                </a:cubicBezTo>
                                <a:cubicBezTo>
                                  <a:pt x="2448" y="0"/>
                                  <a:pt x="2448" y="0"/>
                                  <a:pt x="2448" y="0"/>
                                </a:cubicBezTo>
                                <a:cubicBezTo>
                                  <a:pt x="2527" y="0"/>
                                  <a:pt x="2592" y="64"/>
                                  <a:pt x="2592" y="144"/>
                                </a:cubicBezTo>
                                <a:lnTo>
                                  <a:pt x="2592" y="1872"/>
                                </a:lnTo>
                                <a:close/>
                              </a:path>
                            </a:pathLst>
                          </a:cu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path path="circle">
                              <a:fillToRect l="50000" t="50000" r="50000" b="50000"/>
                            </a:path>
                            <a:tileRect/>
                          </a:gradFill>
                          <a:ln w="12700" cap="flat">
                            <a:solidFill>
                              <a:srgbClr val="000000"/>
                            </a:solidFill>
                            <a:prstDash val="solid"/>
                            <a:miter lim="800000"/>
                            <a:headEnd/>
                            <a:tailEnd/>
                          </a:ln>
                          <a:scene3d>
                            <a:camera prst="orthographicFront"/>
                            <a:lightRig rig="threePt" dir="t"/>
                          </a:scene3d>
                          <a:sp3d>
                            <a:bevelT w="101600" prst="riblet"/>
                          </a:sp3d>
                        </wps:spPr>
                        <wps:bodyPr vert="horz" wrap="square" lIns="91440" tIns="45720" rIns="91440" bIns="45720" numCol="1" anchor="t" anchorCtr="0" compatLnSpc="1">
                          <a:prstTxWarp prst="textNoShape">
                            <a:avLst/>
                          </a:prstTxWarp>
                        </wps:bodyPr>
                      </wps:wsp>
                      <wps:wsp>
                        <wps:cNvPr id="6" name="Freeform 6"/>
                        <wps:cNvSpPr>
                          <a:spLocks/>
                        </wps:cNvSpPr>
                        <wps:spPr bwMode="auto">
                          <a:xfrm>
                            <a:off x="299438" y="155"/>
                            <a:ext cx="4912" cy="3760"/>
                          </a:xfrm>
                          <a:custGeom>
                            <a:avLst/>
                            <a:gdLst>
                              <a:gd name="T0" fmla="*/ 2448 w 2448"/>
                              <a:gd name="T1" fmla="*/ 1728 h 1872"/>
                              <a:gd name="T2" fmla="*/ 2304 w 2448"/>
                              <a:gd name="T3" fmla="*/ 1872 h 1872"/>
                              <a:gd name="T4" fmla="*/ 144 w 2448"/>
                              <a:gd name="T5" fmla="*/ 1872 h 1872"/>
                              <a:gd name="T6" fmla="*/ 0 w 2448"/>
                              <a:gd name="T7" fmla="*/ 1728 h 1872"/>
                              <a:gd name="T8" fmla="*/ 0 w 2448"/>
                              <a:gd name="T9" fmla="*/ 144 h 1872"/>
                              <a:gd name="T10" fmla="*/ 144 w 2448"/>
                              <a:gd name="T11" fmla="*/ 0 h 1872"/>
                              <a:gd name="T12" fmla="*/ 2304 w 2448"/>
                              <a:gd name="T13" fmla="*/ 0 h 1872"/>
                              <a:gd name="T14" fmla="*/ 2448 w 2448"/>
                              <a:gd name="T15" fmla="*/ 144 h 1872"/>
                              <a:gd name="T16" fmla="*/ 2448 w 2448"/>
                              <a:gd name="T17" fmla="*/ 1728 h 18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48" h="1872">
                                <a:moveTo>
                                  <a:pt x="2448" y="1728"/>
                                </a:moveTo>
                                <a:cubicBezTo>
                                  <a:pt x="2448" y="1807"/>
                                  <a:pt x="2383" y="1872"/>
                                  <a:pt x="2304" y="1872"/>
                                </a:cubicBezTo>
                                <a:cubicBezTo>
                                  <a:pt x="144" y="1872"/>
                                  <a:pt x="144" y="1872"/>
                                  <a:pt x="144" y="1872"/>
                                </a:cubicBezTo>
                                <a:cubicBezTo>
                                  <a:pt x="64" y="1872"/>
                                  <a:pt x="0" y="1807"/>
                                  <a:pt x="0" y="1728"/>
                                </a:cubicBezTo>
                                <a:cubicBezTo>
                                  <a:pt x="0" y="144"/>
                                  <a:pt x="0" y="144"/>
                                  <a:pt x="0" y="144"/>
                                </a:cubicBezTo>
                                <a:cubicBezTo>
                                  <a:pt x="0" y="64"/>
                                  <a:pt x="64" y="0"/>
                                  <a:pt x="144" y="0"/>
                                </a:cubicBezTo>
                                <a:cubicBezTo>
                                  <a:pt x="2304" y="0"/>
                                  <a:pt x="2304" y="0"/>
                                  <a:pt x="2304" y="0"/>
                                </a:cubicBezTo>
                                <a:cubicBezTo>
                                  <a:pt x="2383" y="0"/>
                                  <a:pt x="2448" y="64"/>
                                  <a:pt x="2448" y="144"/>
                                </a:cubicBezTo>
                                <a:lnTo>
                                  <a:pt x="2448" y="1728"/>
                                </a:lnTo>
                                <a:close/>
                              </a:path>
                            </a:pathLst>
                          </a:custGeom>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path path="circle">
                              <a:fillToRect l="50000" t="50000" r="50000" b="50000"/>
                            </a:path>
                            <a:tileRect/>
                          </a:gradFill>
                          <a:ln w="50800" cap="flat">
                            <a:solidFill>
                              <a:schemeClr val="bg1"/>
                            </a:solidFill>
                            <a:prstDash val="solid"/>
                            <a:miter lim="800000"/>
                            <a:headEnd/>
                            <a:tailEnd/>
                          </a:ln>
                          <a:scene3d>
                            <a:camera prst="orthographicFront"/>
                            <a:lightRig rig="threePt" dir="t"/>
                          </a:scene3d>
                          <a:sp3d>
                            <a:bevelT w="152400" h="50800" prst="softRound"/>
                          </a:sp3d>
                        </wps:spPr>
                        <wps:bodyPr vert="horz" wrap="square" lIns="91440" tIns="45720" rIns="91440" bIns="45720" numCol="1" anchor="t" anchorCtr="0" compatLnSpc="1">
                          <a:prstTxWarp prst="textNoShape">
                            <a:avLst/>
                          </a:prstTxWarp>
                        </wps:bodyPr>
                      </wps:wsp>
                      <wps:wsp>
                        <wps:cNvPr id="7" name="Freeform 7"/>
                        <wps:cNvSpPr>
                          <a:spLocks/>
                        </wps:cNvSpPr>
                        <wps:spPr bwMode="auto">
                          <a:xfrm>
                            <a:off x="299510" y="227"/>
                            <a:ext cx="4768" cy="3616"/>
                          </a:xfrm>
                          <a:custGeom>
                            <a:avLst/>
                            <a:gdLst>
                              <a:gd name="T0" fmla="*/ 2376 w 2376"/>
                              <a:gd name="T1" fmla="*/ 1650 h 1800"/>
                              <a:gd name="T2" fmla="*/ 2227 w 2376"/>
                              <a:gd name="T3" fmla="*/ 1800 h 1800"/>
                              <a:gd name="T4" fmla="*/ 148 w 2376"/>
                              <a:gd name="T5" fmla="*/ 1800 h 1800"/>
                              <a:gd name="T6" fmla="*/ 0 w 2376"/>
                              <a:gd name="T7" fmla="*/ 1650 h 1800"/>
                              <a:gd name="T8" fmla="*/ 0 w 2376"/>
                              <a:gd name="T9" fmla="*/ 150 h 1800"/>
                              <a:gd name="T10" fmla="*/ 148 w 2376"/>
                              <a:gd name="T11" fmla="*/ 0 h 1800"/>
                              <a:gd name="T12" fmla="*/ 2227 w 2376"/>
                              <a:gd name="T13" fmla="*/ 0 h 1800"/>
                              <a:gd name="T14" fmla="*/ 2376 w 2376"/>
                              <a:gd name="T15" fmla="*/ 150 h 1800"/>
                              <a:gd name="T16" fmla="*/ 2376 w 2376"/>
                              <a:gd name="T17" fmla="*/ 1650 h 1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76" h="1800">
                                <a:moveTo>
                                  <a:pt x="2376" y="1650"/>
                                </a:moveTo>
                                <a:cubicBezTo>
                                  <a:pt x="2376" y="1732"/>
                                  <a:pt x="2309" y="1800"/>
                                  <a:pt x="2227" y="1800"/>
                                </a:cubicBezTo>
                                <a:cubicBezTo>
                                  <a:pt x="148" y="1800"/>
                                  <a:pt x="148" y="1800"/>
                                  <a:pt x="148" y="1800"/>
                                </a:cubicBezTo>
                                <a:cubicBezTo>
                                  <a:pt x="66" y="1800"/>
                                  <a:pt x="0" y="1732"/>
                                  <a:pt x="0" y="1650"/>
                                </a:cubicBezTo>
                                <a:cubicBezTo>
                                  <a:pt x="0" y="150"/>
                                  <a:pt x="0" y="150"/>
                                  <a:pt x="0" y="150"/>
                                </a:cubicBezTo>
                                <a:cubicBezTo>
                                  <a:pt x="0" y="67"/>
                                  <a:pt x="66" y="0"/>
                                  <a:pt x="148" y="0"/>
                                </a:cubicBezTo>
                                <a:cubicBezTo>
                                  <a:pt x="2227" y="0"/>
                                  <a:pt x="2227" y="0"/>
                                  <a:pt x="2227" y="0"/>
                                </a:cubicBezTo>
                                <a:cubicBezTo>
                                  <a:pt x="2309" y="0"/>
                                  <a:pt x="2376" y="67"/>
                                  <a:pt x="2376" y="150"/>
                                </a:cubicBezTo>
                                <a:lnTo>
                                  <a:pt x="2376" y="1650"/>
                                </a:lnTo>
                                <a:close/>
                              </a:path>
                            </a:pathLst>
                          </a:custGeom>
                          <a:solidFill>
                            <a:srgbClr val="FFFFFF"/>
                          </a:solidFill>
                          <a:ln w="6350" cap="flat">
                            <a:solidFill>
                              <a:srgbClr val="000000"/>
                            </a:solidFill>
                            <a:prstDash val="solid"/>
                            <a:miter lim="800000"/>
                            <a:headEnd/>
                            <a:tailEnd/>
                          </a:ln>
                          <a:scene3d>
                            <a:camera prst="orthographicFront"/>
                            <a:lightRig rig="threePt" dir="t"/>
                          </a:scene3d>
                          <a:sp3d>
                            <a:bevelT w="152400" h="50800" prst="softRound"/>
                          </a:sp3d>
                        </wps:spPr>
                        <wps:bodyPr vert="horz" wrap="square" lIns="91440" tIns="45720" rIns="91440" bIns="45720" numCol="1" anchor="t" anchorCtr="0" compatLnSpc="1">
                          <a:prstTxWarp prst="textNoShape">
                            <a:avLst/>
                          </a:prstTxWarp>
                        </wps:bodyPr>
                      </wps:wsp>
                    </wpg:grpSp>
                    <pic:pic xmlns:pic="http://schemas.openxmlformats.org/drawingml/2006/picture">
                      <pic:nvPicPr>
                        <pic:cNvPr id="3" name="Picture 3" descr="Art supplies"/>
                        <pic:cNvPicPr/>
                      </pic:nvPicPr>
                      <pic:blipFill>
                        <a:blip r:embed="rId1">
                          <a:extLst>
                            <a:ext uri="{28A0092B-C50C-407E-A947-70E740481C1C}">
                              <a14:useLocalDpi xmlns:a14="http://schemas.microsoft.com/office/drawing/2010/main" val="0"/>
                            </a:ext>
                          </a:extLst>
                        </a:blip>
                        <a:srcRect/>
                        <a:stretch>
                          <a:fillRect/>
                        </a:stretch>
                      </pic:blipFill>
                      <pic:spPr bwMode="auto">
                        <a:xfrm>
                          <a:off x="0" y="4357985"/>
                          <a:ext cx="9096375" cy="2409825"/>
                        </a:xfrm>
                        <a:prstGeom prst="rect">
                          <a:avLst/>
                        </a:prstGeom>
                        <a:noFill/>
                        <a:ln>
                          <a:noFill/>
                        </a:ln>
                        <a:effectLst>
                          <a:innerShdw blurRad="114300">
                            <a:prstClr val="black"/>
                          </a:innerShdw>
                        </a:effectLst>
                      </pic:spPr>
                    </pic:pic>
                  </wpg:wgp>
                </a:graphicData>
              </a:graphic>
              <wp14:sizeRelH relativeFrom="margin">
                <wp14:pctWidth>0</wp14:pctWidth>
              </wp14:sizeRelH>
              <wp14:sizeRelV relativeFrom="margin">
                <wp14:pctHeight>0</wp14:pctHeight>
              </wp14:sizeRelV>
            </wp:anchor>
          </w:drawing>
        </mc:Choice>
        <mc:Fallback>
          <w:pict>
            <v:group w14:anchorId="3383D6BA" id="Group 9" o:spid="_x0000_s1026" alt="Two color frame" style="position:absolute;margin-left:0;margin-top:0;width:716.4pt;height:532.8pt;z-index:-251657216;mso-position-horizontal:center;mso-position-horizontal-relative:page;mso-position-vertical:center;mso-position-vertical-relative:page;mso-width-relative:margin;mso-height-relative:margin" coordsize="90963,676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">
              <v:group id="Group 2" o:spid="_x0000_s1027" style="position:absolute;left:2992;width:82773;height:64579" coordorigin="299287" coordsize="5214,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o:lock v:ext="edit" aspectratio="t"/>
                <v:rect id="AutoShape 3" o:spid="_x0000_s1028" style="position:absolute;left:299287;width:5214;height:4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o:lock v:ext="edit" aspectratio="t" text="t"/>
                </v:rect>
                <v:shape id="Freeform 5" o:spid="_x0000_s1029" style="position:absolute;left:299293;top:10;width:5202;height:4050;visibility:visible;mso-wrap-style:square;v-text-anchor:top" coordsize="2592,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" path="m2592,1872v,79,-65,144,-144,144c144,2016,144,2016,144,2016,64,2016,,1951,,1872,,144,,144,,144,,64,64,,144,,2448,,2448,,2448,v79,,144,64,144,144l2592,1872xe" fillcolor="#4e3d00 [964]" strokeweight="1pt">
                  <v:fill color2="#ffca08 [3204]" rotate="t" focusposition=".5,.5" focussize="" colors="0 #a07b00;.5 #e6b200;1 #ffd500" focus="100%" type="gradientRadial"/>
                  <v:stroke joinstyle="miter"/>
                  <v:path arrowok="t" o:connecttype="custom" o:connectlocs="5202,3761;4913,4050;289,4050;0,3761;0,289;289,0;4913,0;5202,289;5202,3761" o:connectangles="0,0,0,0,0,0,0,0,0"/>
                </v:shape>
                <v:shape id="Freeform 6" o:spid="_x0000_s1030" style="position:absolute;left:299438;top:155;width:4912;height:3760;visibility:visible;mso-wrap-style:square;v-text-anchor:top" coordsize="2448,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" path="m2448,1728v,79,-65,144,-144,144c144,1872,144,1872,144,1872,64,1872,,1807,,1728,,144,,144,,144,,64,64,,144,,2304,,2304,,2304,v79,,144,64,144,144l2448,1728xe" fillcolor="#4f2c02 [965]" strokecolor="white [3212]" strokeweight="4pt">
                  <v:fill color2="#f8931d [3205]" rotate="t" focusposition=".5,.5" focussize="" colors="0 #9b5402;.5 #de7c09;1 #ff940d" focus="100%" type="gradientRadial"/>
                  <v:stroke joinstyle="miter"/>
                  <v:path arrowok="t" o:connecttype="custom" o:connectlocs="4912,3471;4623,3760;289,3760;0,3471;0,289;289,0;4623,0;4912,289;4912,3471" o:connectangles="0,0,0,0,0,0,0,0,0"/>
                </v:shape>
                <v:shape id="Freeform 7" o:spid="_x0000_s1031" style="position:absolute;left:299510;top:227;width:4768;height:3616;visibility:visible;mso-wrap-style:square;v-text-anchor:top" coordsize="2376,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" path="m2376,1650v,82,-67,150,-149,150c148,1800,148,1800,148,1800,66,1800,,1732,,1650,,150,,150,,150,,67,66,,148,,2227,,2227,,2227,v82,,149,67,149,150l2376,1650xe" strokeweight=".5pt">
                  <v:stroke joinstyle="miter"/>
                  <v:path arrowok="t" o:connecttype="custom" o:connectlocs="4768,3315;4469,3616;297,3616;0,3315;0,301;297,0;4469,0;4768,301;4768,3315" o:connectangles="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2" type="#_x0000_t75" alt="Art supplies" style="position:absolute;top:43579;width:90963;height:2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">
                <v:imagedata r:id="rId2" o:title="Art supplies"/>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BB8" w:rsidRDefault="00A138C0">
    <w:r>
      <w:rPr>
        <w:noProof/>
        <w:lang w:val="en-GB" w:eastAsia="en-GB"/>
      </w:rPr>
      <mc:AlternateContent>
        <mc:Choice Requires="wpg">
          <w:drawing>
            <wp:anchor distT="0" distB="0" distL="114300" distR="114300" simplePos="0" relativeHeight="251661312" behindDoc="1" locked="1" layoutInCell="1" allowOverlap="1">
              <wp:simplePos x="0" y="0"/>
              <wp:positionH relativeFrom="page">
                <wp:align>center</wp:align>
              </wp:positionH>
              <wp:positionV relativeFrom="page">
                <wp:align>center</wp:align>
              </wp:positionV>
              <wp:extent cx="9098280" cy="6766560"/>
              <wp:effectExtent l="0" t="38100" r="7620" b="0"/>
              <wp:wrapNone/>
              <wp:docPr id="1" name="Group 9" descr="Paints, brushes, pencils, crayons and two color frame"/>
              <wp:cNvGraphicFramePr/>
              <a:graphic xmlns:a="http://schemas.openxmlformats.org/drawingml/2006/main">
                <a:graphicData uri="http://schemas.microsoft.com/office/word/2010/wordprocessingGroup">
                  <wpg:wgp>
                    <wpg:cNvGrpSpPr/>
                    <wpg:grpSpPr>
                      <a:xfrm>
                        <a:off x="0" y="0"/>
                        <a:ext cx="9098280" cy="6766560"/>
                        <a:chOff x="0" y="0"/>
                        <a:chExt cx="9096375" cy="6767810"/>
                      </a:xfrm>
                    </wpg:grpSpPr>
                    <wpg:grpSp>
                      <wpg:cNvPr id="8" name="Group 8"/>
                      <wpg:cNvGrpSpPr>
                        <a:grpSpLocks noChangeAspect="1"/>
                      </wpg:cNvGrpSpPr>
                      <wpg:grpSpPr bwMode="auto">
                        <a:xfrm>
                          <a:off x="299287" y="0"/>
                          <a:ext cx="8277225" cy="6457950"/>
                          <a:chOff x="299287" y="0"/>
                          <a:chExt cx="5214" cy="4068"/>
                        </a:xfrm>
                      </wpg:grpSpPr>
                      <wps:wsp>
                        <wps:cNvPr id="9" name="AutoShape 3"/>
                        <wps:cNvSpPr>
                          <a:spLocks noChangeAspect="1" noChangeArrowheads="1" noTextEdit="1"/>
                        </wps:cNvSpPr>
                        <wps:spPr bwMode="auto">
                          <a:xfrm>
                            <a:off x="299287" y="0"/>
                            <a:ext cx="5214" cy="4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 name="Freeform 11"/>
                        <wps:cNvSpPr>
                          <a:spLocks/>
                        </wps:cNvSpPr>
                        <wps:spPr bwMode="auto">
                          <a:xfrm>
                            <a:off x="299293" y="10"/>
                            <a:ext cx="5202" cy="4050"/>
                          </a:xfrm>
                          <a:custGeom>
                            <a:avLst/>
                            <a:gdLst>
                              <a:gd name="T0" fmla="*/ 2592 w 2592"/>
                              <a:gd name="T1" fmla="*/ 1872 h 2016"/>
                              <a:gd name="T2" fmla="*/ 2448 w 2592"/>
                              <a:gd name="T3" fmla="*/ 2016 h 2016"/>
                              <a:gd name="T4" fmla="*/ 144 w 2592"/>
                              <a:gd name="T5" fmla="*/ 2016 h 2016"/>
                              <a:gd name="T6" fmla="*/ 0 w 2592"/>
                              <a:gd name="T7" fmla="*/ 1872 h 2016"/>
                              <a:gd name="T8" fmla="*/ 0 w 2592"/>
                              <a:gd name="T9" fmla="*/ 144 h 2016"/>
                              <a:gd name="T10" fmla="*/ 144 w 2592"/>
                              <a:gd name="T11" fmla="*/ 0 h 2016"/>
                              <a:gd name="T12" fmla="*/ 2448 w 2592"/>
                              <a:gd name="T13" fmla="*/ 0 h 2016"/>
                              <a:gd name="T14" fmla="*/ 2592 w 2592"/>
                              <a:gd name="T15" fmla="*/ 144 h 2016"/>
                              <a:gd name="T16" fmla="*/ 2592 w 2592"/>
                              <a:gd name="T17" fmla="*/ 1872 h 20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92" h="2016">
                                <a:moveTo>
                                  <a:pt x="2592" y="1872"/>
                                </a:moveTo>
                                <a:cubicBezTo>
                                  <a:pt x="2592" y="1951"/>
                                  <a:pt x="2527" y="2016"/>
                                  <a:pt x="2448" y="2016"/>
                                </a:cubicBezTo>
                                <a:cubicBezTo>
                                  <a:pt x="144" y="2016"/>
                                  <a:pt x="144" y="2016"/>
                                  <a:pt x="144" y="2016"/>
                                </a:cubicBezTo>
                                <a:cubicBezTo>
                                  <a:pt x="64" y="2016"/>
                                  <a:pt x="0" y="1951"/>
                                  <a:pt x="0" y="1872"/>
                                </a:cubicBezTo>
                                <a:cubicBezTo>
                                  <a:pt x="0" y="144"/>
                                  <a:pt x="0" y="144"/>
                                  <a:pt x="0" y="144"/>
                                </a:cubicBezTo>
                                <a:cubicBezTo>
                                  <a:pt x="0" y="64"/>
                                  <a:pt x="64" y="0"/>
                                  <a:pt x="144" y="0"/>
                                </a:cubicBezTo>
                                <a:cubicBezTo>
                                  <a:pt x="2448" y="0"/>
                                  <a:pt x="2448" y="0"/>
                                  <a:pt x="2448" y="0"/>
                                </a:cubicBezTo>
                                <a:cubicBezTo>
                                  <a:pt x="2527" y="0"/>
                                  <a:pt x="2592" y="64"/>
                                  <a:pt x="2592" y="144"/>
                                </a:cubicBezTo>
                                <a:lnTo>
                                  <a:pt x="2592" y="1872"/>
                                </a:lnTo>
                                <a:close/>
                              </a:path>
                            </a:pathLst>
                          </a:cu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path path="circle">
                              <a:fillToRect l="50000" t="50000" r="50000" b="50000"/>
                            </a:path>
                            <a:tileRect/>
                          </a:gradFill>
                          <a:ln w="12700" cap="flat">
                            <a:solidFill>
                              <a:srgbClr val="000000"/>
                            </a:solidFill>
                            <a:prstDash val="solid"/>
                            <a:miter lim="800000"/>
                            <a:headEnd/>
                            <a:tailEnd/>
                          </a:ln>
                          <a:scene3d>
                            <a:camera prst="orthographicFront"/>
                            <a:lightRig rig="threePt" dir="t"/>
                          </a:scene3d>
                          <a:sp3d>
                            <a:bevelT w="101600" prst="riblet"/>
                          </a:sp3d>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299438" y="155"/>
                            <a:ext cx="4912" cy="3760"/>
                          </a:xfrm>
                          <a:custGeom>
                            <a:avLst/>
                            <a:gdLst>
                              <a:gd name="T0" fmla="*/ 2448 w 2448"/>
                              <a:gd name="T1" fmla="*/ 1728 h 1872"/>
                              <a:gd name="T2" fmla="*/ 2304 w 2448"/>
                              <a:gd name="T3" fmla="*/ 1872 h 1872"/>
                              <a:gd name="T4" fmla="*/ 144 w 2448"/>
                              <a:gd name="T5" fmla="*/ 1872 h 1872"/>
                              <a:gd name="T6" fmla="*/ 0 w 2448"/>
                              <a:gd name="T7" fmla="*/ 1728 h 1872"/>
                              <a:gd name="T8" fmla="*/ 0 w 2448"/>
                              <a:gd name="T9" fmla="*/ 144 h 1872"/>
                              <a:gd name="T10" fmla="*/ 144 w 2448"/>
                              <a:gd name="T11" fmla="*/ 0 h 1872"/>
                              <a:gd name="T12" fmla="*/ 2304 w 2448"/>
                              <a:gd name="T13" fmla="*/ 0 h 1872"/>
                              <a:gd name="T14" fmla="*/ 2448 w 2448"/>
                              <a:gd name="T15" fmla="*/ 144 h 1872"/>
                              <a:gd name="T16" fmla="*/ 2448 w 2448"/>
                              <a:gd name="T17" fmla="*/ 1728 h 18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48" h="1872">
                                <a:moveTo>
                                  <a:pt x="2448" y="1728"/>
                                </a:moveTo>
                                <a:cubicBezTo>
                                  <a:pt x="2448" y="1807"/>
                                  <a:pt x="2383" y="1872"/>
                                  <a:pt x="2304" y="1872"/>
                                </a:cubicBezTo>
                                <a:cubicBezTo>
                                  <a:pt x="144" y="1872"/>
                                  <a:pt x="144" y="1872"/>
                                  <a:pt x="144" y="1872"/>
                                </a:cubicBezTo>
                                <a:cubicBezTo>
                                  <a:pt x="64" y="1872"/>
                                  <a:pt x="0" y="1807"/>
                                  <a:pt x="0" y="1728"/>
                                </a:cubicBezTo>
                                <a:cubicBezTo>
                                  <a:pt x="0" y="144"/>
                                  <a:pt x="0" y="144"/>
                                  <a:pt x="0" y="144"/>
                                </a:cubicBezTo>
                                <a:cubicBezTo>
                                  <a:pt x="0" y="64"/>
                                  <a:pt x="64" y="0"/>
                                  <a:pt x="144" y="0"/>
                                </a:cubicBezTo>
                                <a:cubicBezTo>
                                  <a:pt x="2304" y="0"/>
                                  <a:pt x="2304" y="0"/>
                                  <a:pt x="2304" y="0"/>
                                </a:cubicBezTo>
                                <a:cubicBezTo>
                                  <a:pt x="2383" y="0"/>
                                  <a:pt x="2448" y="64"/>
                                  <a:pt x="2448" y="144"/>
                                </a:cubicBezTo>
                                <a:lnTo>
                                  <a:pt x="2448" y="1728"/>
                                </a:lnTo>
                                <a:close/>
                              </a:path>
                            </a:pathLst>
                          </a:custGeom>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path path="circle">
                              <a:fillToRect l="50000" t="50000" r="50000" b="50000"/>
                            </a:path>
                            <a:tileRect/>
                          </a:gradFill>
                          <a:ln w="50800" cap="flat">
                            <a:solidFill>
                              <a:schemeClr val="bg1"/>
                            </a:solidFill>
                            <a:prstDash val="solid"/>
                            <a:miter lim="800000"/>
                            <a:headEnd/>
                            <a:tailEnd/>
                          </a:ln>
                          <a:scene3d>
                            <a:camera prst="orthographicFront"/>
                            <a:lightRig rig="threePt" dir="t"/>
                          </a:scene3d>
                          <a:sp3d>
                            <a:bevelT w="152400" h="50800" prst="softRound"/>
                          </a:sp3d>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299510" y="227"/>
                            <a:ext cx="4768" cy="3616"/>
                          </a:xfrm>
                          <a:custGeom>
                            <a:avLst/>
                            <a:gdLst>
                              <a:gd name="T0" fmla="*/ 2376 w 2376"/>
                              <a:gd name="T1" fmla="*/ 1650 h 1800"/>
                              <a:gd name="T2" fmla="*/ 2227 w 2376"/>
                              <a:gd name="T3" fmla="*/ 1800 h 1800"/>
                              <a:gd name="T4" fmla="*/ 148 w 2376"/>
                              <a:gd name="T5" fmla="*/ 1800 h 1800"/>
                              <a:gd name="T6" fmla="*/ 0 w 2376"/>
                              <a:gd name="T7" fmla="*/ 1650 h 1800"/>
                              <a:gd name="T8" fmla="*/ 0 w 2376"/>
                              <a:gd name="T9" fmla="*/ 150 h 1800"/>
                              <a:gd name="T10" fmla="*/ 148 w 2376"/>
                              <a:gd name="T11" fmla="*/ 0 h 1800"/>
                              <a:gd name="T12" fmla="*/ 2227 w 2376"/>
                              <a:gd name="T13" fmla="*/ 0 h 1800"/>
                              <a:gd name="T14" fmla="*/ 2376 w 2376"/>
                              <a:gd name="T15" fmla="*/ 150 h 1800"/>
                              <a:gd name="T16" fmla="*/ 2376 w 2376"/>
                              <a:gd name="T17" fmla="*/ 1650 h 1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76" h="1800">
                                <a:moveTo>
                                  <a:pt x="2376" y="1650"/>
                                </a:moveTo>
                                <a:cubicBezTo>
                                  <a:pt x="2376" y="1732"/>
                                  <a:pt x="2309" y="1800"/>
                                  <a:pt x="2227" y="1800"/>
                                </a:cubicBezTo>
                                <a:cubicBezTo>
                                  <a:pt x="148" y="1800"/>
                                  <a:pt x="148" y="1800"/>
                                  <a:pt x="148" y="1800"/>
                                </a:cubicBezTo>
                                <a:cubicBezTo>
                                  <a:pt x="66" y="1800"/>
                                  <a:pt x="0" y="1732"/>
                                  <a:pt x="0" y="1650"/>
                                </a:cubicBezTo>
                                <a:cubicBezTo>
                                  <a:pt x="0" y="150"/>
                                  <a:pt x="0" y="150"/>
                                  <a:pt x="0" y="150"/>
                                </a:cubicBezTo>
                                <a:cubicBezTo>
                                  <a:pt x="0" y="67"/>
                                  <a:pt x="66" y="0"/>
                                  <a:pt x="148" y="0"/>
                                </a:cubicBezTo>
                                <a:cubicBezTo>
                                  <a:pt x="2227" y="0"/>
                                  <a:pt x="2227" y="0"/>
                                  <a:pt x="2227" y="0"/>
                                </a:cubicBezTo>
                                <a:cubicBezTo>
                                  <a:pt x="2309" y="0"/>
                                  <a:pt x="2376" y="67"/>
                                  <a:pt x="2376" y="150"/>
                                </a:cubicBezTo>
                                <a:lnTo>
                                  <a:pt x="2376" y="1650"/>
                                </a:lnTo>
                                <a:close/>
                              </a:path>
                            </a:pathLst>
                          </a:custGeom>
                          <a:solidFill>
                            <a:srgbClr val="FFFFFF"/>
                          </a:solidFill>
                          <a:ln w="6350" cap="flat">
                            <a:solidFill>
                              <a:srgbClr val="000000"/>
                            </a:solidFill>
                            <a:prstDash val="solid"/>
                            <a:miter lim="800000"/>
                            <a:headEnd/>
                            <a:tailEnd/>
                          </a:ln>
                          <a:scene3d>
                            <a:camera prst="orthographicFront"/>
                            <a:lightRig rig="threePt" dir="t"/>
                          </a:scene3d>
                          <a:sp3d>
                            <a:bevelT w="152400" h="50800" prst="softRound"/>
                          </a:sp3d>
                        </wps:spPr>
                        <wps:bodyPr vert="horz" wrap="square" lIns="91440" tIns="45720" rIns="91440" bIns="45720" numCol="1" anchor="t" anchorCtr="0" compatLnSpc="1">
                          <a:prstTxWarp prst="textNoShape">
                            <a:avLst/>
                          </a:prstTxWarp>
                        </wps:bodyPr>
                      </wps:wsp>
                    </wpg:grpSp>
                    <pic:pic xmlns:pic="http://schemas.openxmlformats.org/drawingml/2006/picture">
                      <pic:nvPicPr>
                        <pic:cNvPr id="14" name="Picture 14" descr="Art supplies"/>
                        <pic:cNvPicPr/>
                      </pic:nvPicPr>
                      <pic:blipFill>
                        <a:blip r:embed="rId1">
                          <a:extLst>
                            <a:ext uri="{28A0092B-C50C-407E-A947-70E740481C1C}">
                              <a14:useLocalDpi xmlns:a14="http://schemas.microsoft.com/office/drawing/2010/main" val="0"/>
                            </a:ext>
                          </a:extLst>
                        </a:blip>
                        <a:srcRect/>
                        <a:stretch>
                          <a:fillRect/>
                        </a:stretch>
                      </pic:blipFill>
                      <pic:spPr bwMode="auto">
                        <a:xfrm>
                          <a:off x="0" y="4357985"/>
                          <a:ext cx="9096375" cy="2409825"/>
                        </a:xfrm>
                        <a:prstGeom prst="rect">
                          <a:avLst/>
                        </a:prstGeom>
                        <a:noFill/>
                        <a:ln>
                          <a:noFill/>
                        </a:ln>
                        <a:effectLst>
                          <a:innerShdw blurRad="114300">
                            <a:prstClr val="black"/>
                          </a:innerShdw>
                        </a:effectLst>
                      </pic:spPr>
                    </pic:pic>
                  </wpg:wgp>
                </a:graphicData>
              </a:graphic>
              <wp14:sizeRelH relativeFrom="margin">
                <wp14:pctWidth>0</wp14:pctWidth>
              </wp14:sizeRelH>
              <wp14:sizeRelV relativeFrom="margin">
                <wp14:pctHeight>0</wp14:pctHeight>
              </wp14:sizeRelV>
            </wp:anchor>
          </w:drawing>
        </mc:Choice>
        <mc:Fallback>
          <w:pict>
            <v:group w14:anchorId="5920E379" id="Group 9" o:spid="_x0000_s1026" alt="Paints, brushes, pencils, crayons and two color frame" style="position:absolute;margin-left:0;margin-top:0;width:716.4pt;height:532.8pt;z-index:-251655168;mso-position-horizontal:center;mso-position-horizontal-relative:page;mso-position-vertical:center;mso-position-vertical-relative:page;mso-width-relative:margin;mso-height-relative:margin" coordsize="90963,676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">
              <v:group id="Group 8" o:spid="_x0000_s1027" style="position:absolute;left:2992;width:82773;height:64579" coordorigin="299287" coordsize="5214,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o:lock v:ext="edit" aspectratio="t"/>
                <v:rect id="AutoShape 3" o:spid="_x0000_s1028" style="position:absolute;left:299287;width:5214;height:4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o:lock v:ext="edit" aspectratio="t" text="t"/>
                </v:rect>
                <v:shape id="Freeform 11" o:spid="_x0000_s1029" style="position:absolute;left:299293;top:10;width:5202;height:4050;visibility:visible;mso-wrap-style:square;v-text-anchor:top" coordsize="2592,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" path="m2592,1872v,79,-65,144,-144,144c144,2016,144,2016,144,2016,64,2016,,1951,,1872,,144,,144,,144,,64,64,,144,,2448,,2448,,2448,v79,,144,64,144,144l2592,1872xe" fillcolor="#4e3d00 [964]" strokeweight="1pt">
                  <v:fill color2="#ffca08 [3204]" rotate="t" focusposition=".5,.5" focussize="" colors="0 #a07b00;.5 #e6b200;1 #ffd500" focus="100%" type="gradientRadial"/>
                  <v:stroke joinstyle="miter"/>
                  <v:path arrowok="t" o:connecttype="custom" o:connectlocs="5202,3761;4913,4050;289,4050;0,3761;0,289;289,0;4913,0;5202,289;5202,3761" o:connectangles="0,0,0,0,0,0,0,0,0"/>
                </v:shape>
                <v:shape id="Freeform 12" o:spid="_x0000_s1030" style="position:absolute;left:299438;top:155;width:4912;height:3760;visibility:visible;mso-wrap-style:square;v-text-anchor:top" coordsize="2448,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" path="m2448,1728v,79,-65,144,-144,144c144,1872,144,1872,144,1872,64,1872,,1807,,1728,,144,,144,,144,,64,64,,144,,2304,,2304,,2304,v79,,144,64,144,144l2448,1728xe" fillcolor="#4f2c02 [965]" strokecolor="white [3212]" strokeweight="4pt">
                  <v:fill color2="#f8931d [3205]" rotate="t" focusposition=".5,.5" focussize="" colors="0 #9b5402;.5 #de7c09;1 #ff940d" focus="100%" type="gradientRadial"/>
                  <v:stroke joinstyle="miter"/>
                  <v:path arrowok="t" o:connecttype="custom" o:connectlocs="4912,3471;4623,3760;289,3760;0,3471;0,289;289,0;4623,0;4912,289;4912,3471" o:connectangles="0,0,0,0,0,0,0,0,0"/>
                </v:shape>
                <v:shape id="Freeform 13" o:spid="_x0000_s1031" style="position:absolute;left:299510;top:227;width:4768;height:3616;visibility:visible;mso-wrap-style:square;v-text-anchor:top" coordsize="2376,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" path="m2376,1650v,82,-67,150,-149,150c148,1800,148,1800,148,1800,66,1800,,1732,,1650,,150,,150,,150,,67,66,,148,,2227,,2227,,2227,v82,,149,67,149,150l2376,1650xe" strokeweight=".5pt">
                  <v:stroke joinstyle="miter"/>
                  <v:path arrowok="t" o:connecttype="custom" o:connectlocs="4768,3315;4469,3616;297,3616;0,3315;0,301;297,0;4469,0;4768,301;4768,3315" o:connectangles="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2" type="#_x0000_t75" alt="Art supplies" style="position:absolute;top:43579;width:90963;height:2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">
                <v:imagedata r:id="rId2" o:title="Art supplies"/>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C36A6B"/>
    <w:multiLevelType w:val="hybridMultilevel"/>
    <w:tmpl w:val="CA9EBFEC"/>
    <w:lvl w:ilvl="0" w:tplc="0809000D">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26B6D60"/>
    <w:multiLevelType w:val="hybridMultilevel"/>
    <w:tmpl w:val="8BB41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325"/>
    <w:rsid w:val="000341B0"/>
    <w:rsid w:val="00216A2C"/>
    <w:rsid w:val="00267510"/>
    <w:rsid w:val="00321895"/>
    <w:rsid w:val="00380BD9"/>
    <w:rsid w:val="003D3168"/>
    <w:rsid w:val="004C310B"/>
    <w:rsid w:val="005067D5"/>
    <w:rsid w:val="005949FB"/>
    <w:rsid w:val="006D3FEE"/>
    <w:rsid w:val="00733F33"/>
    <w:rsid w:val="00745482"/>
    <w:rsid w:val="007C0C21"/>
    <w:rsid w:val="007E7C17"/>
    <w:rsid w:val="0089289F"/>
    <w:rsid w:val="008F11DC"/>
    <w:rsid w:val="00966153"/>
    <w:rsid w:val="0097384B"/>
    <w:rsid w:val="0098077E"/>
    <w:rsid w:val="00A138C0"/>
    <w:rsid w:val="00AB5DC6"/>
    <w:rsid w:val="00B96113"/>
    <w:rsid w:val="00C95325"/>
    <w:rsid w:val="00DD49D0"/>
    <w:rsid w:val="00DF004C"/>
    <w:rsid w:val="00E94BB8"/>
    <w:rsid w:val="00F22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4F89E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sz w:val="24"/>
      <w:szCs w:val="24"/>
    </w:rPr>
  </w:style>
  <w:style w:type="paragraph" w:styleId="Heading1">
    <w:name w:val="heading 1"/>
    <w:basedOn w:val="Normal"/>
    <w:next w:val="Normal"/>
    <w:unhideWhenUsed/>
    <w:qFormat/>
    <w:pPr>
      <w:keepNext/>
      <w:keepLines/>
      <w:spacing w:after="0" w:line="240" w:lineRule="auto"/>
      <w:jc w:val="center"/>
      <w:outlineLvl w:val="0"/>
    </w:pPr>
    <w:rPr>
      <w:rFonts w:asciiTheme="majorHAnsi" w:eastAsiaTheme="majorEastAsia" w:hAnsiTheme="majorHAnsi" w:cstheme="majorBidi"/>
      <w:b/>
      <w:bCs/>
      <w:caps/>
      <w:color w:val="F8931D" w:themeColor="accent2"/>
      <w:sz w:val="22"/>
      <w:szCs w:val="22"/>
    </w:rPr>
  </w:style>
  <w:style w:type="paragraph" w:styleId="Heading2">
    <w:name w:val="heading 2"/>
    <w:basedOn w:val="Normal"/>
    <w:next w:val="Normal"/>
    <w:unhideWhenUsed/>
    <w:qFormat/>
    <w:pPr>
      <w:keepNext/>
      <w:keepLines/>
      <w:spacing w:after="0" w:line="240" w:lineRule="auto"/>
      <w:jc w:val="center"/>
      <w:outlineLvl w:val="1"/>
    </w:pPr>
    <w:rPr>
      <w:rFonts w:asciiTheme="majorHAnsi" w:eastAsiaTheme="majorEastAsia" w:hAnsiTheme="majorHAnsi" w:cstheme="majorBidi"/>
      <w:color w:val="F8931D" w:themeColor="accen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Date">
    <w:name w:val="Date"/>
    <w:basedOn w:val="Normal"/>
    <w:next w:val="Normal"/>
    <w:pPr>
      <w:spacing w:before="480"/>
    </w:pPr>
  </w:style>
  <w:style w:type="paragraph" w:styleId="Footer">
    <w:name w:val="footer"/>
    <w:basedOn w:val="Normal"/>
    <w:link w:val="FooterChar"/>
    <w:uiPriority w:val="99"/>
    <w:unhideWhenUsed/>
    <w:pPr>
      <w:spacing w:before="240" w:after="0"/>
      <w:jc w:val="center"/>
    </w:pPr>
    <w:rPr>
      <w:b/>
      <w:bCs/>
      <w:color w:val="F8931D" w:themeColor="accent2"/>
      <w:sz w:val="36"/>
      <w:szCs w:val="36"/>
    </w:rPr>
  </w:style>
  <w:style w:type="character" w:customStyle="1" w:styleId="FooterChar">
    <w:name w:val="Footer Char"/>
    <w:basedOn w:val="DefaultParagraphFont"/>
    <w:link w:val="Footer"/>
    <w:uiPriority w:val="99"/>
    <w:rPr>
      <w:b/>
      <w:bCs/>
      <w:color w:val="F8931D" w:themeColor="accent2"/>
      <w:sz w:val="36"/>
      <w:szCs w:val="36"/>
    </w:rPr>
  </w:style>
  <w:style w:type="character" w:styleId="Hyperlink">
    <w:name w:val="Hyperlink"/>
    <w:rsid w:val="00C95325"/>
    <w:rPr>
      <w:color w:val="0563C1"/>
      <w:u w:val="single"/>
    </w:rPr>
  </w:style>
  <w:style w:type="paragraph" w:styleId="ListParagraph">
    <w:name w:val="List Paragraph"/>
    <w:basedOn w:val="Normal"/>
    <w:uiPriority w:val="34"/>
    <w:unhideWhenUsed/>
    <w:qFormat/>
    <w:rsid w:val="00C95325"/>
    <w:pPr>
      <w:ind w:left="720"/>
      <w:contextualSpacing/>
    </w:pPr>
  </w:style>
  <w:style w:type="table" w:styleId="TableGrid">
    <w:name w:val="Table Grid"/>
    <w:basedOn w:val="TableNormal"/>
    <w:uiPriority w:val="39"/>
    <w:rsid w:val="002675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ratorymontessori.com/" TargetMode="Externa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nager@lgmontessori.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ia\AppData\Roaming\Microsoft\Templates\Letterhead%20for%20children.dotx" TargetMode="External"/></Relationships>
</file>

<file path=word/theme/theme1.xml><?xml version="1.0" encoding="utf-8"?>
<a:theme xmlns:a="http://schemas.openxmlformats.org/drawingml/2006/main" name="Children's letterhead">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95C00985-4B56-4AB0-93F8-965B500CBF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Letterhead for children</Template>
  <TotalTime>0</TotalTime>
  <Pages>2</Pages>
  <Words>226</Words>
  <Characters>1291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2017-01-11T14:45:00Z</dcterms:created>
  <dcterms:modified xsi:type="dcterms:W3CDTF">2017-01-11T14:54:00Z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TC039616979991</vt:lpwstr>
  </property>
</Properties>
</file>